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47922D" w14:textId="77777777" w:rsidR="00DF55C4" w:rsidRDefault="00F410F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BFB0DF" wp14:editId="26F143C3">
                <wp:simplePos x="0" y="0"/>
                <wp:positionH relativeFrom="page">
                  <wp:posOffset>1133475</wp:posOffset>
                </wp:positionH>
                <wp:positionV relativeFrom="page">
                  <wp:posOffset>7556500</wp:posOffset>
                </wp:positionV>
                <wp:extent cx="5488940" cy="800735"/>
                <wp:effectExtent l="0" t="0" r="0" b="12065"/>
                <wp:wrapThrough wrapText="bothSides">
                  <wp:wrapPolygon edited="0">
                    <wp:start x="100" y="0"/>
                    <wp:lineTo x="100" y="21240"/>
                    <wp:lineTo x="21390" y="21240"/>
                    <wp:lineTo x="21390" y="0"/>
                    <wp:lineTo x="10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894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1F810" w14:textId="77777777" w:rsidR="00DF55C4" w:rsidRDefault="00F410F6">
                            <w:pPr>
                              <w:pStyle w:val="Blokktekst"/>
                            </w:pPr>
                            <w:r>
                              <w:t>Få verdiseddel til uttak av utstyr på klubbe</w:t>
                            </w:r>
                            <w:bookmarkStart w:id="0" w:name="_GoBack"/>
                            <w:r>
                              <w:t>n eller i Fighter Sport butikken.</w:t>
                            </w:r>
                          </w:p>
                          <w:p w14:paraId="45365448" w14:textId="77777777" w:rsidR="00F410F6" w:rsidRDefault="00F410F6">
                            <w:pPr>
                              <w:pStyle w:val="Blokktekst"/>
                            </w:pPr>
                            <w:r>
                              <w:t>Alle verv premieres! ( NB! utfylte og betalte kontrakter)</w:t>
                            </w:r>
                          </w:p>
                          <w:p w14:paraId="504C1929" w14:textId="77777777" w:rsidR="00F410F6" w:rsidRDefault="00F410F6">
                            <w:pPr>
                              <w:pStyle w:val="Blokktekst"/>
                            </w:pPr>
                          </w:p>
                          <w:p w14:paraId="126E0CEB" w14:textId="77777777" w:rsidR="00F410F6" w:rsidRDefault="00F410F6">
                            <w:pPr>
                              <w:pStyle w:val="Blokktekst"/>
                            </w:pPr>
                            <w:r>
                              <w:t xml:space="preserve">Gjelder begge avdelinger fro lanseringsdatoen av </w:t>
                            </w:r>
                            <w:proofErr w:type="spellStart"/>
                            <w:r>
                              <w:t>vervekonkuransen</w:t>
                            </w:r>
                            <w:proofErr w:type="spellEnd"/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89.25pt;margin-top:595pt;width:432.2pt;height:63.05pt;z-index:2516725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" mv:complextextbox="1" filled="f" stroked="f">
                <v:textbox inset=",,,0">
                  <w:txbxContent>
                    <w:p w14:paraId="2F21F810" w14:textId="77777777" w:rsidR="00DF55C4" w:rsidRDefault="00F410F6">
                      <w:pPr>
                        <w:pStyle w:val="Blokktekst"/>
                      </w:pPr>
                      <w:r>
                        <w:t>Få verdiseddel til uttak av utstyr på klubbe</w:t>
                      </w:r>
                      <w:bookmarkStart w:id="1" w:name="_GoBack"/>
                      <w:r>
                        <w:t>n eller i Fighter Sport butikken.</w:t>
                      </w:r>
                    </w:p>
                    <w:p w14:paraId="45365448" w14:textId="77777777" w:rsidR="00F410F6" w:rsidRDefault="00F410F6">
                      <w:pPr>
                        <w:pStyle w:val="Blokktekst"/>
                      </w:pPr>
                      <w:r>
                        <w:t>Alle verv premieres! ( NB! utfylte og betalte kontrakter)</w:t>
                      </w:r>
                    </w:p>
                    <w:p w14:paraId="504C1929" w14:textId="77777777" w:rsidR="00F410F6" w:rsidRDefault="00F410F6">
                      <w:pPr>
                        <w:pStyle w:val="Blokktekst"/>
                      </w:pPr>
                    </w:p>
                    <w:p w14:paraId="126E0CEB" w14:textId="77777777" w:rsidR="00F410F6" w:rsidRDefault="00F410F6">
                      <w:pPr>
                        <w:pStyle w:val="Blokktekst"/>
                      </w:pPr>
                      <w:r>
                        <w:t xml:space="preserve">Gjelder begge avdelinger fro lanseringsdatoen av </w:t>
                      </w:r>
                      <w:proofErr w:type="spellStart"/>
                      <w:r>
                        <w:t>vervekonkuransen</w:t>
                      </w:r>
                      <w:proofErr w:type="spellEnd"/>
                    </w:p>
                    <w:bookmarkEnd w:id="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A0FBC"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10C16749" wp14:editId="66A40E05">
            <wp:simplePos x="0" y="0"/>
            <wp:positionH relativeFrom="page">
              <wp:posOffset>774065</wp:posOffset>
            </wp:positionH>
            <wp:positionV relativeFrom="page">
              <wp:posOffset>457200</wp:posOffset>
            </wp:positionV>
            <wp:extent cx="3208020" cy="3600450"/>
            <wp:effectExtent l="0" t="0" r="0" b="6350"/>
            <wp:wrapThrough wrapText="bothSides">
              <wp:wrapPolygon edited="0">
                <wp:start x="0" y="0"/>
                <wp:lineTo x="0" y="21486"/>
                <wp:lineTo x="21378" y="21486"/>
                <wp:lineTo x="21378" y="0"/>
                <wp:lineTo x="0" y="0"/>
              </wp:wrapPolygon>
            </wp:wrapThrough>
            <wp:docPr id="4" name="Bilde 4" descr="Macintosh HD:Users:lars:Pictures:iPhoto-bibliotek:Previews:2011:11:06:20111106-213022:DSC07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rs:Pictures:iPhoto-bibliotek:Previews:2011:11:06:20111106-213022:DSC076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FBC"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3EBABFFD" wp14:editId="1D643583">
            <wp:simplePos x="0" y="0"/>
            <wp:positionH relativeFrom="page">
              <wp:posOffset>457200</wp:posOffset>
            </wp:positionH>
            <wp:positionV relativeFrom="page">
              <wp:posOffset>2778125</wp:posOffset>
            </wp:positionV>
            <wp:extent cx="3669030" cy="2641600"/>
            <wp:effectExtent l="0" t="0" r="0" b="0"/>
            <wp:wrapThrough wrapText="bothSides">
              <wp:wrapPolygon edited="0">
                <wp:start x="0" y="0"/>
                <wp:lineTo x="0" y="21392"/>
                <wp:lineTo x="21383" y="21392"/>
                <wp:lineTo x="21383" y="0"/>
                <wp:lineTo x="0" y="0"/>
              </wp:wrapPolygon>
            </wp:wrapThrough>
            <wp:docPr id="18" name="Bilde 18" descr="Macintosh HD:Users:lars:Pictures:iPhoto-bibliotek:Previews:2012:04:28:20120428-221424:DSC09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rs:Pictures:iPhoto-bibliotek:Previews:2012:04:28:20120428-221424:DSC093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FBC"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2865ABF2" wp14:editId="5F823615">
            <wp:simplePos x="0" y="0"/>
            <wp:positionH relativeFrom="page">
              <wp:posOffset>3088005</wp:posOffset>
            </wp:positionH>
            <wp:positionV relativeFrom="page">
              <wp:posOffset>3098800</wp:posOffset>
            </wp:positionV>
            <wp:extent cx="4007485" cy="2319655"/>
            <wp:effectExtent l="0" t="0" r="5715" b="0"/>
            <wp:wrapThrough wrapText="bothSides">
              <wp:wrapPolygon edited="0">
                <wp:start x="0" y="0"/>
                <wp:lineTo x="0" y="21287"/>
                <wp:lineTo x="21494" y="21287"/>
                <wp:lineTo x="21494" y="0"/>
                <wp:lineTo x="0" y="0"/>
              </wp:wrapPolygon>
            </wp:wrapThrough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231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FBC"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2161B54C" wp14:editId="3C74ED24">
            <wp:simplePos x="0" y="0"/>
            <wp:positionH relativeFrom="page">
              <wp:posOffset>3982085</wp:posOffset>
            </wp:positionH>
            <wp:positionV relativeFrom="page">
              <wp:posOffset>457200</wp:posOffset>
            </wp:positionV>
            <wp:extent cx="3073400" cy="2641600"/>
            <wp:effectExtent l="0" t="0" r="0" b="0"/>
            <wp:wrapThrough wrapText="bothSides">
              <wp:wrapPolygon edited="0">
                <wp:start x="0" y="0"/>
                <wp:lineTo x="0" y="21392"/>
                <wp:lineTo x="21421" y="21392"/>
                <wp:lineTo x="21421" y="0"/>
                <wp:lineTo x="0" y="0"/>
              </wp:wrapPolygon>
            </wp:wrapThrough>
            <wp:docPr id="16" name="Bilde 16" descr="Macintosh HD:Users:lars:Pictures:iPhoto-bibliotek:Previews:2012:04:28:20120428-221424:DSC09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rs:Pictures:iPhoto-bibliotek:Previews:2012:04:28:20120428-221424:DSC094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FB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CBA5152" wp14:editId="42CEAF6C">
                <wp:simplePos x="0" y="0"/>
                <wp:positionH relativeFrom="column">
                  <wp:posOffset>0</wp:posOffset>
                </wp:positionH>
                <wp:positionV relativeFrom="margin">
                  <wp:posOffset>9279890</wp:posOffset>
                </wp:positionV>
                <wp:extent cx="6647180" cy="320040"/>
                <wp:effectExtent l="0" t="0" r="7620" b="10160"/>
                <wp:wrapThrough wrapText="bothSides">
                  <wp:wrapPolygon edited="0">
                    <wp:start x="0" y="0"/>
                    <wp:lineTo x="0" y="20571"/>
                    <wp:lineTo x="21542" y="20571"/>
                    <wp:lineTo x="21542" y="0"/>
                    <wp:lineTo x="0" y="0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180" cy="320040"/>
                          <a:chOff x="0" y="0"/>
                          <a:chExt cx="6647180" cy="32004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6647180" cy="3200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38100" y="28575"/>
                            <a:ext cx="34290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51D27F" w14:textId="77777777" w:rsidR="00DF55C4" w:rsidRDefault="00DA0FBC">
                              <w:pPr>
                                <w:pStyle w:val="ContactDetails"/>
                              </w:pPr>
                              <w:r>
                                <w:t xml:space="preserve">Sentrum </w:t>
                              </w:r>
                              <w:proofErr w:type="spellStart"/>
                              <w:r>
                                <w:t>kickboxing</w:t>
                              </w:r>
                              <w:proofErr w:type="spellEnd"/>
                              <w:r>
                                <w:t xml:space="preserve"> klubb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3286125" y="28575"/>
                            <a:ext cx="18288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642ACD" w14:textId="77777777" w:rsidR="00DF55C4" w:rsidRDefault="00DA0FBC">
                              <w:pPr>
                                <w:pStyle w:val="ContactDetails"/>
                              </w:pPr>
                              <w:r>
                                <w:t>[]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5267325" y="28575"/>
                            <a:ext cx="13716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51C001" w14:textId="77777777" w:rsidR="00DF55C4" w:rsidRDefault="00DA0FBC">
                              <w:pPr>
                                <w:pStyle w:val="ContactDetails"/>
                                <w:jc w:val="right"/>
                              </w:pPr>
                              <w:r>
                                <w:t>2</w:t>
                              </w:r>
                              <w:r w:rsidR="00F410F6">
                                <w:t>013-01-03</w:t>
                              </w:r>
                            </w:p>
                            <w:p w14:paraId="363FA0F5" w14:textId="77777777" w:rsidR="00F410F6" w:rsidRDefault="00F410F6" w:rsidP="00F410F6">
                              <w:pPr>
                                <w:pStyle w:val="ContactDetails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5181600" y="66675"/>
                            <a:ext cx="0" cy="1828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7" o:spid="_x0000_s1027" style="position:absolute;margin-left:0;margin-top:730.7pt;width:523.4pt;height:25.2pt;z-index:251680768;mso-position-vertical-relative:margin;mso-width-relative:margin" coordsize="6647180,3200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">
                <v:rect id="Rectangle 3" o:spid="_x0000_s1028" style="position:absolute;width:6647180;height:3200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09NwwwAA&#10;ANoAAAAPAAAAZHJzL2Rvd25yZXYueG1sRI9BawIxFITvgv8hPKE3zdqiyGqUWqj02KqUentsnpul&#10;m5ewybprf70pCB6HmfmGWW16W4sLNaFyrGA6yUAQF05XXCo4Ht7HCxAhImusHZOCKwXYrIeDFeba&#10;dfxFl30sRYJwyFGBidHnUobCkMUwcZ44eWfXWIxJNqXUDXYJbmv5nGVzabHitGDQ05uh4nffWgV+&#10;d/w8nc3Wd/Pr92zXl+3PX9Uq9TTqX5cgIvXxEb63P7SCF/i/km6AX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09NwwwAAANoAAAAPAAAAAAAAAAAAAAAAAJcCAABkcnMvZG93&#10;bnJldi54bWxQSwUGAAAAAAQABAD1AAAAhwMAAAAA&#10;" fillcolor="#be1e2d [3204]" stroked="f" strokeweight="2pt"/>
                <v:shape id="Text Box 11" o:spid="_x0000_s1029" type="#_x0000_t202" style="position:absolute;left:38100;top:28575;width:3429000;height:2743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v3/kwQAA&#10;ANsAAAAPAAAAZHJzL2Rvd25yZXYueG1sRE9Na8JAEL0L/Q/LFHozGz2UmmYVKQgt9GIU7HGane4G&#10;s7MhuzVpfr1bELzN431OuRldKy7Uh8azgkWWgyCuvW7YKDgedvMXECEia2w9k4I/CrBZP8xKLLQf&#10;eE+XKhqRQjgUqMDG2BVShtqSw5D5jjhxP753GBPsjdQ9DinctXKZ58/SYcOpwWJHb5bqc/XrFIxf&#10;33K1cnaYPvTnaTfVZqmDUerpcdy+gog0xrv45n7Xaf4C/n9JB8j1F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79/5MEAAADbAAAADwAAAAAAAAAAAAAAAACXAgAAZHJzL2Rvd25y&#10;ZXYueG1sUEsFBgAAAAAEAAQA9QAAAIUDAAAAAA==&#10;" filled="f" stroked="f">
                  <v:stroke o:forcedash="t"/>
                  <v:textbox inset=",0,,0">
                    <w:txbxContent>
                      <w:p w14:paraId="0E51D27F" w14:textId="77777777" w:rsidR="00DF55C4" w:rsidRDefault="00DA0FBC">
                        <w:pPr>
                          <w:pStyle w:val="ContactDetails"/>
                        </w:pPr>
                        <w:r>
                          <w:t xml:space="preserve">Sentrum </w:t>
                        </w:r>
                        <w:proofErr w:type="spellStart"/>
                        <w:r>
                          <w:t>kickboxing</w:t>
                        </w:r>
                        <w:proofErr w:type="spellEnd"/>
                        <w:r>
                          <w:t xml:space="preserve"> klubb</w:t>
                        </w:r>
                      </w:p>
                    </w:txbxContent>
                  </v:textbox>
                </v:shape>
                <v:shape id="Text Box 12" o:spid="_x0000_s1030" type="#_x0000_t202" style="position:absolute;left:3286125;top:28575;width:1828800;height:2743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beGTwQAA&#10;ANsAAAAPAAAAZHJzL2Rvd25yZXYueG1sRE/JasMwEL0H+g9iCr3Fcn0ojRvFlIKhhV6yQHKcWhPJ&#10;xBoZS43dfH1UCOQ2j7fOsppcJ840hNazgucsB0HceN2yUbDb1vNXECEia+w8k4I/ClCtHmZLLLUf&#10;eU3nTTQihXAoUYGNsS+lDI0lhyHzPXHijn5wGBMcjNQDjincdbLI8xfpsOXUYLGnD0vNafPrFEyH&#10;H7lYODtevvT3vr40ptDBKPX0OL2/gYg0xbv45v7UaX4B/7+kA+TqC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23hk8EAAADbAAAADwAAAAAAAAAAAAAAAACXAgAAZHJzL2Rvd25y&#10;ZXYueG1sUEsFBgAAAAAEAAQA9QAAAIUDAAAAAA==&#10;" filled="f" stroked="f">
                  <v:stroke o:forcedash="t"/>
                  <v:textbox inset=",0,,0">
                    <w:txbxContent>
                      <w:p w14:paraId="02642ACD" w14:textId="77777777" w:rsidR="00DF55C4" w:rsidRDefault="00DA0FBC">
                        <w:pPr>
                          <w:pStyle w:val="ContactDetails"/>
                        </w:pPr>
                        <w:r>
                          <w:t>[]</w:t>
                        </w:r>
                      </w:p>
                    </w:txbxContent>
                  </v:textbox>
                </v:shape>
                <v:shape id="Text Box 13" o:spid="_x0000_s1031" type="#_x0000_t202" style="position:absolute;left:5267325;top:28575;width:1371600;height:2743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IUQIwAAA&#10;ANsAAAAPAAAAZHJzL2Rvd25yZXYueG1sRE9NawIxEL0X/A9hhN5qVgtSV6OIILTgpVbQ47gZk8XN&#10;ZNlEd/XXN4LgbR7vc2aLzlXiSk0oPSsYDjIQxIXXJRsFu7/1xxeIEJE1Vp5JwY0CLOa9txnm2rf8&#10;S9dtNCKFcMhRgY2xzqUMhSWHYeBr4sSdfOMwJtgYqRtsU7ir5CjLxtJhyanBYk0rS8V5e3EKusNR&#10;TibOtvcfvdmv74UZ6WCUeu93yymISF18iZ/ub53mf8Ljl3SAnP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IUQIwAAAANsAAAAPAAAAAAAAAAAAAAAAAJcCAABkcnMvZG93bnJl&#10;di54bWxQSwUGAAAAAAQABAD1AAAAhAMAAAAA&#10;" filled="f" stroked="f">
                  <v:stroke o:forcedash="t"/>
                  <v:textbox inset=",0,,0">
                    <w:txbxContent>
                      <w:p w14:paraId="1751C001" w14:textId="77777777" w:rsidR="00DF55C4" w:rsidRDefault="00DA0FBC">
                        <w:pPr>
                          <w:pStyle w:val="ContactDetails"/>
                          <w:jc w:val="right"/>
                        </w:pPr>
                        <w:r>
                          <w:t>2</w:t>
                        </w:r>
                        <w:r w:rsidR="00F410F6">
                          <w:t>013-01-03</w:t>
                        </w:r>
                      </w:p>
                      <w:p w14:paraId="363FA0F5" w14:textId="77777777" w:rsidR="00F410F6" w:rsidRDefault="00F410F6" w:rsidP="00F410F6">
                        <w:pPr>
                          <w:pStyle w:val="ContactDetails"/>
                          <w:jc w:val="center"/>
                        </w:pPr>
                      </w:p>
                    </w:txbxContent>
                  </v:textbox>
                </v:shape>
                <v:line id="Straight Connector 15" o:spid="_x0000_s1032" style="position:absolute;visibility:visible;mso-wrap-style:square" from="5181600,66675" to="5181600,2495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BYvS8IAAADbAAAADwAAAGRycy9kb3ducmV2LnhtbERPTWvCQBC9F/wPyxS86aaCtUTXEAKC&#10;6MXaXnobdsckmp2N2TXG/vpuodDbPN7nrLLBNqKnzteOFbxMExDE2pmaSwWfH5vJGwgfkA02jknB&#10;gzxk69HTClPj7vxO/TGUIoawT1FBFUKbSul1RRb91LXEkTu5zmKIsCul6fAew20jZ0nyKi3WHBsq&#10;bKmoSF+ON6tgdxjyokTd8EF+F/pxXnz1171S4+chX4IINIR/8Z97a+L8Ofz+Eg+Q6x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BYvS8IAAADbAAAADwAAAAAAAAAAAAAA&#10;AAChAgAAZHJzL2Rvd25yZXYueG1sUEsFBgAAAAAEAAQA+QAAAJADAAAAAA==&#10;" strokecolor="white"/>
                <w10:wrap type="through" anchory="margin"/>
              </v:group>
            </w:pict>
          </mc:Fallback>
        </mc:AlternateContent>
      </w:r>
      <w:r w:rsidR="00DA0FB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2CAD29" wp14:editId="62FBB916">
                <wp:simplePos x="0" y="0"/>
                <wp:positionH relativeFrom="column">
                  <wp:posOffset>-9525</wp:posOffset>
                </wp:positionH>
                <wp:positionV relativeFrom="paragraph">
                  <wp:posOffset>7979735</wp:posOffset>
                </wp:positionV>
                <wp:extent cx="6657975" cy="507040"/>
                <wp:effectExtent l="0" t="0" r="22225" b="1270"/>
                <wp:wrapThrough wrapText="bothSides">
                  <wp:wrapPolygon edited="0">
                    <wp:start x="0" y="0"/>
                    <wp:lineTo x="0" y="20571"/>
                    <wp:lineTo x="21590" y="20571"/>
                    <wp:lineTo x="21590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50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0336F" w14:textId="77777777" w:rsidR="00DF55C4" w:rsidRDefault="00DA0FBC">
                            <w:pPr>
                              <w:pStyle w:val="Overskrift1"/>
                            </w:pPr>
                            <w:r>
                              <w:t xml:space="preserve">Sentrum </w:t>
                            </w:r>
                            <w:proofErr w:type="spellStart"/>
                            <w:r>
                              <w:t>kickboxing</w:t>
                            </w:r>
                            <w:proofErr w:type="spellEnd"/>
                            <w:r>
                              <w:t xml:space="preserve"> klubb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3" type="#_x0000_t202" style="position:absolute;margin-left:-.7pt;margin-top:628.35pt;width:524.25pt;height:39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" filled="f" stroked="f">
                <v:textbox inset="0,0,0,0">
                  <w:txbxContent>
                    <w:p w14:paraId="4510336F" w14:textId="77777777" w:rsidR="00DF55C4" w:rsidRDefault="00DA0FBC">
                      <w:pPr>
                        <w:pStyle w:val="Overskrift1"/>
                      </w:pPr>
                      <w:r>
                        <w:t xml:space="preserve">Sentrum </w:t>
                      </w:r>
                      <w:proofErr w:type="spellStart"/>
                      <w:r>
                        <w:t>kickboxing</w:t>
                      </w:r>
                      <w:proofErr w:type="spellEnd"/>
                      <w:r>
                        <w:t xml:space="preserve"> klubb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A0FB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DF86DDC" wp14:editId="6E9B8E33">
                <wp:simplePos x="0" y="0"/>
                <wp:positionH relativeFrom="page">
                  <wp:align>center</wp:align>
                </wp:positionH>
                <wp:positionV relativeFrom="paragraph">
                  <wp:posOffset>4943475</wp:posOffset>
                </wp:positionV>
                <wp:extent cx="6657975" cy="1543050"/>
                <wp:effectExtent l="0" t="0" r="0" b="6350"/>
                <wp:wrapThrough wrapText="bothSides">
                  <wp:wrapPolygon edited="0">
                    <wp:start x="82" y="0"/>
                    <wp:lineTo x="82" y="21333"/>
                    <wp:lineTo x="21425" y="21333"/>
                    <wp:lineTo x="21425" y="0"/>
                    <wp:lineTo x="82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975" cy="1543050"/>
                          <a:chOff x="0" y="0"/>
                          <a:chExt cx="6654800" cy="1546225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0" y="0"/>
                            <a:ext cx="6654800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76809B" w14:textId="77777777" w:rsidR="00DF55C4" w:rsidRDefault="00DA0FBC">
                              <w:pPr>
                                <w:pStyle w:val="Tittel"/>
                              </w:pPr>
                              <w:proofErr w:type="spellStart"/>
                              <w:r>
                                <w:t>Vervekonkuranse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1000125"/>
                            <a:ext cx="66548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E7678D" w14:textId="29EDFD24" w:rsidR="00DF55C4" w:rsidRDefault="00DA0FBC">
                              <w:pPr>
                                <w:pStyle w:val="Undertittel"/>
                              </w:pPr>
                              <w:r>
                                <w:t xml:space="preserve">Få </w:t>
                              </w:r>
                              <w:r w:rsidR="00D02EC0">
                                <w:t>penge-</w:t>
                              </w:r>
                              <w:r>
                                <w:t xml:space="preserve">premie for hver kontrakt! </w:t>
                              </w:r>
                              <w:proofErr w:type="spellStart"/>
                              <w:r>
                                <w:t>dhverver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34" style="position:absolute;margin-left:0;margin-top:389.25pt;width:524.25pt;height:121.5pt;z-index:251663360;mso-position-horizontal:center;mso-position-horizontal-relative:page" coordsize="6654800,15462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">
                <v:shape id="Text Box 5" o:spid="_x0000_s1035" type="#_x0000_t202" style="position:absolute;width:6654800;height:959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9YXUwgAA&#10;ANoAAAAPAAAAZHJzL2Rvd25yZXYueG1sRI9Pi8IwFMTvgt8hPMGbpgouUo1SFgRBL7r+uT6at213&#10;m5eSxFr99JsFweMwM79hluvO1KIl5yvLCibjBARxbnXFhYLT12Y0B+EDssbaMil4kIf1qt9bYqrt&#10;nQ/UHkMhIoR9igrKEJpUSp+XZNCPbUMcvW/rDIYoXSG1w3uEm1pOk+RDGqw4LpTY0GdJ+e/xZhTs&#10;ZpfWPTdU+62/tvuMzj9ZM1FqOOiyBYhAXXiHX+2tVjCD/yvxBsjV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j1hdTCAAAA2gAAAA8AAAAAAAAAAAAAAAAAlwIAAGRycy9kb3du&#10;cmV2LnhtbFBLBQYAAAAABAAEAPUAAACGAwAAAAA=&#10;" filled="f" stroked="f">
                  <v:stroke o:forcedash="t"/>
                  <v:textbox inset=",,,0">
                    <w:txbxContent>
                      <w:p w14:paraId="1076809B" w14:textId="77777777" w:rsidR="00DF55C4" w:rsidRDefault="00DA0FBC">
                        <w:pPr>
                          <w:pStyle w:val="Tittel"/>
                        </w:pPr>
                        <w:proofErr w:type="spellStart"/>
                        <w:r>
                          <w:t>Vervekonkuranse</w:t>
                        </w:r>
                        <w:proofErr w:type="spellEnd"/>
                      </w:p>
                    </w:txbxContent>
                  </v:textbox>
                </v:shape>
                <v:shape id="Text Box 6" o:spid="_x0000_s1036" type="#_x0000_t202" style="position:absolute;top:1000125;width:6654800;height:546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JxujwgAA&#10;ANoAAAAPAAAAZHJzL2Rvd25yZXYueG1sRI9Pi8IwFMTvgt8hPMGbpgqKVKOUBUHQi65/ro/mbdvd&#10;5qUksdb99JsFweMwM79hVpvO1KIl5yvLCibjBARxbnXFhYLz53a0AOEDssbaMil4kofNut9bYart&#10;g4/UnkIhIoR9igrKEJpUSp+XZNCPbUMcvS/rDIYoXSG1w0eEm1pOk2QuDVYcF0ps6KOk/Od0Nwr2&#10;s2vrfrdU+52/tYeMLt9ZM1FqOOiyJYhAXXiHX+2dVjCH/yvxBsj1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gnG6PCAAAA2gAAAA8AAAAAAAAAAAAAAAAAlwIAAGRycy9kb3du&#10;cmV2LnhtbFBLBQYAAAAABAAEAPUAAACGAwAAAAA=&#10;" filled="f" stroked="f">
                  <v:stroke o:forcedash="t"/>
                  <v:textbox inset=",,,0">
                    <w:txbxContent>
                      <w:p w14:paraId="38E7678D" w14:textId="29EDFD24" w:rsidR="00DF55C4" w:rsidRDefault="00DA0FBC">
                        <w:pPr>
                          <w:pStyle w:val="Undertittel"/>
                        </w:pPr>
                        <w:r>
                          <w:t xml:space="preserve">Få </w:t>
                        </w:r>
                        <w:r w:rsidR="00D02EC0">
                          <w:t>penge-</w:t>
                        </w:r>
                        <w:r>
                          <w:t xml:space="preserve">premie for hver kontrakt! </w:t>
                        </w:r>
                        <w:proofErr w:type="spellStart"/>
                        <w:r>
                          <w:t>dhverver</w:t>
                        </w:r>
                        <w:proofErr w:type="spellEnd"/>
                      </w:p>
                    </w:txbxContent>
                  </v:textbox>
                </v:shape>
                <w10:wrap type="through" anchorx="page"/>
              </v:group>
            </w:pict>
          </mc:Fallback>
        </mc:AlternateContent>
      </w:r>
      <w:r w:rsidR="00DA0FB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AB2F57" wp14:editId="2243FD57">
                <wp:simplePos x="0" y="0"/>
                <wp:positionH relativeFrom="page">
                  <wp:posOffset>457200</wp:posOffset>
                </wp:positionH>
                <wp:positionV relativeFrom="page">
                  <wp:posOffset>5419725</wp:posOffset>
                </wp:positionV>
                <wp:extent cx="6647180" cy="1828800"/>
                <wp:effectExtent l="0" t="0" r="1270" b="0"/>
                <wp:wrapThrough wrapText="bothSides">
                  <wp:wrapPolygon edited="0">
                    <wp:start x="0" y="0"/>
                    <wp:lineTo x="0" y="21375"/>
                    <wp:lineTo x="21542" y="21375"/>
                    <wp:lineTo x="21542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7180" cy="1828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6pt;margin-top:426.75pt;width:523.4pt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" fillcolor="#be1e2d [3204]" stroked="f" strokeweight="2pt">
                <w10:wrap type="through" anchorx="page" anchory="page"/>
              </v:rect>
            </w:pict>
          </mc:Fallback>
        </mc:AlternateContent>
      </w:r>
      <w:r w:rsidR="00DA0FB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5AB931" wp14:editId="247F4453">
                <wp:simplePos x="0" y="0"/>
                <wp:positionH relativeFrom="page">
                  <wp:posOffset>2222500</wp:posOffset>
                </wp:positionH>
                <wp:positionV relativeFrom="page">
                  <wp:posOffset>8483600</wp:posOffset>
                </wp:positionV>
                <wp:extent cx="1651000" cy="279400"/>
                <wp:effectExtent l="0" t="0" r="0" b="0"/>
                <wp:wrapThrough wrapText="bothSides">
                  <wp:wrapPolygon edited="0">
                    <wp:start x="0" y="0"/>
                    <wp:lineTo x="0" y="19636"/>
                    <wp:lineTo x="21268" y="19636"/>
                    <wp:lineTo x="21268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21E0E" w14:textId="77777777" w:rsidR="00DF55C4" w:rsidRDefault="00DA0FBC">
                            <w:pPr>
                              <w:pStyle w:val="Overskrift3"/>
                            </w:pPr>
                            <w:r>
                              <w:t>bare hos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margin-left:175pt;margin-top:668pt;width:130pt;height:22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" filled="f" stroked="f">
                <v:stroke o:forcedash="t"/>
                <v:textbox inset="0,0,0,0">
                  <w:txbxContent>
                    <w:p w14:paraId="5D421E0E" w14:textId="77777777" w:rsidR="00DF55C4" w:rsidRDefault="00DA0FBC">
                      <w:pPr>
                        <w:pStyle w:val="Overskrift3"/>
                      </w:pPr>
                      <w:r>
                        <w:t>bare hos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DF55C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E81B7B" w14:textId="77777777" w:rsidR="00AF3396" w:rsidRDefault="00AF3396" w:rsidP="00DA0FBC">
      <w:r>
        <w:separator/>
      </w:r>
    </w:p>
  </w:endnote>
  <w:endnote w:type="continuationSeparator" w:id="0">
    <w:p w14:paraId="6EE71B03" w14:textId="77777777" w:rsidR="00AF3396" w:rsidRDefault="00AF3396" w:rsidP="00DA0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ヒラギノ丸ゴ Pro W4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2A52F9" w14:textId="77777777" w:rsidR="00DA0FBC" w:rsidRDefault="00DA0FBC">
    <w:pPr>
      <w:pStyle w:val="Bunn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7FABB4" w14:textId="77777777" w:rsidR="00DA0FBC" w:rsidRDefault="00DA0FBC">
    <w:pPr>
      <w:pStyle w:val="Bunnteks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84B0BF" w14:textId="77777777" w:rsidR="00DA0FBC" w:rsidRDefault="00DA0FBC">
    <w:pPr>
      <w:pStyle w:val="Bunn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E3FE63" w14:textId="77777777" w:rsidR="00AF3396" w:rsidRDefault="00AF3396" w:rsidP="00DA0FBC">
      <w:r>
        <w:separator/>
      </w:r>
    </w:p>
  </w:footnote>
  <w:footnote w:type="continuationSeparator" w:id="0">
    <w:p w14:paraId="58C8057B" w14:textId="77777777" w:rsidR="00AF3396" w:rsidRDefault="00AF3396" w:rsidP="00DA0FB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5D862" w14:textId="77777777" w:rsidR="00DA0FBC" w:rsidRDefault="00DA0FBC">
    <w:pPr>
      <w:pStyle w:val="Top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F59E6" w14:textId="77777777" w:rsidR="00DA0FBC" w:rsidRDefault="00DA0FBC">
    <w:pPr>
      <w:pStyle w:val="Top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22640" w14:textId="77777777" w:rsidR="00DA0FBC" w:rsidRDefault="00DA0FBC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revisionView w:markup="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DA0FBC"/>
    <w:rsid w:val="001828D6"/>
    <w:rsid w:val="00235C79"/>
    <w:rsid w:val="00AF3396"/>
    <w:rsid w:val="00D02EC0"/>
    <w:rsid w:val="00DA0FBC"/>
    <w:rsid w:val="00DF55C4"/>
    <w:rsid w:val="00F41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7489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262626" w:themeColor="text1" w:themeTint="D9"/>
      <w:sz w:val="22"/>
    </w:rPr>
  </w:style>
  <w:style w:type="paragraph" w:styleId="Overskrift1">
    <w:name w:val="heading 1"/>
    <w:basedOn w:val="Normal"/>
    <w:link w:val="Overskrift1Tegn"/>
    <w:uiPriority w:val="9"/>
    <w:qFormat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link w:val="TittelTegn"/>
    <w:uiPriority w:val="9"/>
    <w:qFormat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telTegn">
    <w:name w:val="Tittel Tegn"/>
    <w:basedOn w:val="Standardskriftforavsnitt"/>
    <w:link w:val="Tittel"/>
    <w:uiPriority w:val="9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Undertittel">
    <w:name w:val="Subtitle"/>
    <w:basedOn w:val="Normal"/>
    <w:link w:val="UndertittelTegn"/>
    <w:uiPriority w:val="9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UndertittelTegn">
    <w:name w:val="Undertittel Tegn"/>
    <w:basedOn w:val="Standardskriftforavsnitt"/>
    <w:link w:val="Undertittel"/>
    <w:uiPriority w:val="9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kktekst">
    <w:name w:val="Block Text"/>
    <w:basedOn w:val="Normal"/>
    <w:uiPriority w:val="9"/>
    <w:unhideWhenUsed/>
    <w:qFormat/>
    <w:pPr>
      <w:jc w:val="center"/>
    </w:pPr>
    <w:rPr>
      <w:iCs/>
      <w:color w:val="auto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Pr>
      <w:b/>
      <w:color w:val="FFFFFF" w:themeColor="background1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680"/>
        <w:tab w:val="right" w:pos="9360"/>
      </w:tabs>
    </w:pPr>
  </w:style>
  <w:style w:type="character" w:customStyle="1" w:styleId="TopptekstTegn">
    <w:name w:val="Topptekst Tegn"/>
    <w:basedOn w:val="Standardskriftforavsnitt"/>
    <w:link w:val="Topptekst"/>
    <w:uiPriority w:val="99"/>
    <w:rPr>
      <w:color w:val="262626" w:themeColor="text1" w:themeTint="D9"/>
      <w:sz w:val="22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basedOn w:val="Standardskriftforavsnitt"/>
    <w:link w:val="Bunntekst"/>
    <w:uiPriority w:val="99"/>
    <w:rPr>
      <w:color w:val="262626" w:themeColor="text1" w:themeTint="D9"/>
      <w:sz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262626" w:themeColor="text1" w:themeTint="D9"/>
      <w:sz w:val="22"/>
    </w:rPr>
  </w:style>
  <w:style w:type="paragraph" w:styleId="Overskrift1">
    <w:name w:val="heading 1"/>
    <w:basedOn w:val="Normal"/>
    <w:link w:val="Overskrift1Tegn"/>
    <w:uiPriority w:val="9"/>
    <w:qFormat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link w:val="TittelTegn"/>
    <w:uiPriority w:val="9"/>
    <w:qFormat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telTegn">
    <w:name w:val="Tittel Tegn"/>
    <w:basedOn w:val="Standardskriftforavsnitt"/>
    <w:link w:val="Tittel"/>
    <w:uiPriority w:val="9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Undertittel">
    <w:name w:val="Subtitle"/>
    <w:basedOn w:val="Normal"/>
    <w:link w:val="UndertittelTegn"/>
    <w:uiPriority w:val="9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UndertittelTegn">
    <w:name w:val="Undertittel Tegn"/>
    <w:basedOn w:val="Standardskriftforavsnitt"/>
    <w:link w:val="Undertittel"/>
    <w:uiPriority w:val="9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kktekst">
    <w:name w:val="Block Text"/>
    <w:basedOn w:val="Normal"/>
    <w:uiPriority w:val="9"/>
    <w:unhideWhenUsed/>
    <w:qFormat/>
    <w:pPr>
      <w:jc w:val="center"/>
    </w:pPr>
    <w:rPr>
      <w:iCs/>
      <w:color w:val="auto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Pr>
      <w:b/>
      <w:color w:val="FFFFFF" w:themeColor="background1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680"/>
        <w:tab w:val="right" w:pos="9360"/>
      </w:tabs>
    </w:pPr>
  </w:style>
  <w:style w:type="character" w:customStyle="1" w:styleId="TopptekstTegn">
    <w:name w:val="Topptekst Tegn"/>
    <w:basedOn w:val="Standardskriftforavsnitt"/>
    <w:link w:val="Topptekst"/>
    <w:uiPriority w:val="99"/>
    <w:rPr>
      <w:color w:val="262626" w:themeColor="text1" w:themeTint="D9"/>
      <w:sz w:val="22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basedOn w:val="Standardskriftforavsnitt"/>
    <w:link w:val="Bunntekst"/>
    <w:uiPriority w:val="99"/>
    <w:rPr>
      <w:color w:val="262626" w:themeColor="text1" w:themeTint="D9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G"/><Relationship Id="rId10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Maler:Publiseringsoppsettvisning:Flygeblader:Flygeblad%20for%20loppemarked.dotx" TargetMode="External"/></Relationships>
</file>

<file path=word/theme/theme1.xml><?xml version="1.0" encoding="utf-8"?>
<a:theme xmlns:a="http://schemas.openxmlformats.org/drawingml/2006/main" name="Summer">
  <a:themeElements>
    <a:clrScheme name="Sale Flyer">
      <a:dk1>
        <a:sysClr val="windowText" lastClr="000000"/>
      </a:dk1>
      <a:lt1>
        <a:sysClr val="window" lastClr="FFFFFF"/>
      </a:lt1>
      <a:dk2>
        <a:srgbClr val="D16207"/>
      </a:dk2>
      <a:lt2>
        <a:srgbClr val="F0B31E"/>
      </a:lt2>
      <a:accent1>
        <a:srgbClr val="BE1E2D"/>
      </a:accent1>
      <a:accent2>
        <a:srgbClr val="51C2A9"/>
      </a:accent2>
      <a:accent3>
        <a:srgbClr val="7EC251"/>
      </a:accent3>
      <a:accent4>
        <a:srgbClr val="E1DC53"/>
      </a:accent4>
      <a:accent5>
        <a:srgbClr val="B54721"/>
      </a:accent5>
      <a:accent6>
        <a:srgbClr val="A16BB1"/>
      </a:accent6>
      <a:hlink>
        <a:srgbClr val="A40A06"/>
      </a:hlink>
      <a:folHlink>
        <a:srgbClr val="837F16"/>
      </a:folHlink>
    </a:clrScheme>
    <a:fontScheme name="Summer">
      <a:maj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ajorFont>
      <a:min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Flygeblad for loppemarked.dotx</Template>
  <TotalTime>12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Erik Sandlie</dc:creator>
  <cp:keywords/>
  <dc:description/>
  <cp:lastModifiedBy>Lars Erik Sandlie</cp:lastModifiedBy>
  <cp:revision>3</cp:revision>
  <dcterms:created xsi:type="dcterms:W3CDTF">2012-09-20T21:59:00Z</dcterms:created>
  <dcterms:modified xsi:type="dcterms:W3CDTF">2013-03-04T14:25:00Z</dcterms:modified>
  <cp:category/>
</cp:coreProperties>
</file>